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2FF" w:rsidRPr="009C1346" w:rsidRDefault="005A72FF" w:rsidP="00831620">
      <w:pPr>
        <w:pStyle w:val="NoSpacing"/>
        <w:rPr>
          <w:b/>
          <w:color w:val="000080"/>
          <w:sz w:val="48"/>
          <w:szCs w:val="48"/>
          <w:lang w:val="uk-UA"/>
        </w:rPr>
      </w:pPr>
      <w:r w:rsidRPr="009C1346">
        <w:rPr>
          <w:b/>
          <w:color w:val="000080"/>
          <w:sz w:val="48"/>
          <w:szCs w:val="48"/>
          <w:lang w:val="uk-UA"/>
        </w:rPr>
        <w:t>Друковані матеріали</w:t>
      </w:r>
    </w:p>
    <w:p w:rsidR="005A72FF" w:rsidRPr="00840B17" w:rsidRDefault="005A72FF" w:rsidP="00831620">
      <w:pPr>
        <w:pStyle w:val="NoSpacing"/>
        <w:rPr>
          <w:b/>
          <w:i/>
          <w:color w:val="0070C0"/>
          <w:sz w:val="32"/>
          <w:szCs w:val="32"/>
          <w:lang w:val="ru-RU"/>
        </w:rPr>
      </w:pPr>
      <w:r w:rsidRPr="00840B17">
        <w:rPr>
          <w:b/>
          <w:i/>
          <w:color w:val="0070C0"/>
          <w:sz w:val="32"/>
          <w:szCs w:val="32"/>
          <w:lang w:val="ru-RU"/>
        </w:rPr>
        <w:t>Конспект спортивно</w:t>
      </w:r>
      <w:r w:rsidRPr="006812FC">
        <w:rPr>
          <w:b/>
          <w:i/>
          <w:color w:val="0070C0"/>
          <w:sz w:val="32"/>
          <w:szCs w:val="32"/>
          <w:lang w:val="uk-UA"/>
        </w:rPr>
        <w:t xml:space="preserve">ї </w:t>
      </w:r>
      <w:r w:rsidRPr="00840B17">
        <w:rPr>
          <w:b/>
          <w:i/>
          <w:color w:val="0070C0"/>
          <w:sz w:val="32"/>
          <w:szCs w:val="32"/>
          <w:lang w:val="ru-RU"/>
        </w:rPr>
        <w:t xml:space="preserve">години в ГПД </w:t>
      </w:r>
      <w:r w:rsidRPr="006812FC">
        <w:rPr>
          <w:b/>
          <w:i/>
          <w:color w:val="0070C0"/>
          <w:sz w:val="32"/>
          <w:szCs w:val="32"/>
          <w:lang w:val="uk-UA"/>
        </w:rPr>
        <w:t>«Хто із спортом дружить – той завжди буде дужим» розміщено на парталі учительського журналу «</w:t>
      </w:r>
      <w:r w:rsidRPr="006812FC">
        <w:rPr>
          <w:b/>
          <w:i/>
          <w:color w:val="0070C0"/>
          <w:sz w:val="32"/>
          <w:szCs w:val="32"/>
        </w:rPr>
        <w:t>On</w:t>
      </w:r>
      <w:r w:rsidRPr="00840B17">
        <w:rPr>
          <w:b/>
          <w:i/>
          <w:color w:val="0070C0"/>
          <w:sz w:val="32"/>
          <w:szCs w:val="32"/>
          <w:lang w:val="ru-RU"/>
        </w:rPr>
        <w:t xml:space="preserve"> – </w:t>
      </w:r>
      <w:r w:rsidRPr="006812FC">
        <w:rPr>
          <w:b/>
          <w:i/>
          <w:color w:val="0070C0"/>
          <w:sz w:val="32"/>
          <w:szCs w:val="32"/>
        </w:rPr>
        <w:t>line</w:t>
      </w:r>
      <w:r w:rsidRPr="006812FC">
        <w:rPr>
          <w:b/>
          <w:i/>
          <w:color w:val="0070C0"/>
          <w:sz w:val="32"/>
          <w:szCs w:val="32"/>
          <w:lang w:val="uk-UA"/>
        </w:rPr>
        <w:t>»</w:t>
      </w:r>
    </w:p>
    <w:p w:rsidR="005A72FF" w:rsidRDefault="005A72FF" w:rsidP="00831620">
      <w:pPr>
        <w:pStyle w:val="NoSpacing"/>
        <w:rPr>
          <w:b/>
          <w:sz w:val="28"/>
          <w:szCs w:val="28"/>
          <w:lang w:val="uk-UA"/>
        </w:rPr>
      </w:pPr>
    </w:p>
    <w:p w:rsidR="005A72FF" w:rsidRDefault="005A72FF" w:rsidP="00831620">
      <w:pPr>
        <w:pStyle w:val="NoSpacing"/>
        <w:rPr>
          <w:b/>
          <w:sz w:val="28"/>
          <w:szCs w:val="28"/>
          <w:lang w:val="uk-UA"/>
        </w:rPr>
      </w:pPr>
      <w:r w:rsidRPr="00485790">
        <w:rPr>
          <w:b/>
          <w:noProof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5" o:spid="_x0000_i1025" type="#_x0000_t75" style="width:355.5pt;height:351pt;visibility:visible">
            <v:imagedata r:id="rId7" o:title="" croptop="3240f" cropleft="3568f" cropright="2112f"/>
          </v:shape>
        </w:pict>
      </w:r>
    </w:p>
    <w:p w:rsidR="005A72FF" w:rsidRDefault="005A72FF" w:rsidP="00831620">
      <w:pPr>
        <w:pStyle w:val="NoSpacing"/>
        <w:rPr>
          <w:b/>
          <w:sz w:val="28"/>
          <w:szCs w:val="28"/>
          <w:lang w:val="uk-UA"/>
        </w:rPr>
      </w:pPr>
    </w:p>
    <w:p w:rsidR="005A72FF" w:rsidRPr="008E2AC3" w:rsidRDefault="005A72FF" w:rsidP="00831620">
      <w:pPr>
        <w:pStyle w:val="NoSpacing"/>
        <w:rPr>
          <w:b/>
          <w:sz w:val="28"/>
          <w:szCs w:val="28"/>
          <w:lang w:val="uk-UA"/>
        </w:rPr>
      </w:pPr>
    </w:p>
    <w:p w:rsidR="005A72FF" w:rsidRDefault="005A72FF" w:rsidP="00831620">
      <w:pPr>
        <w:rPr>
          <w:lang w:val="uk-UA"/>
        </w:rPr>
      </w:pPr>
      <w:r w:rsidRPr="00485790">
        <w:rPr>
          <w:noProof/>
          <w:lang w:val="en-US" w:eastAsia="en-US"/>
        </w:rPr>
        <w:pict>
          <v:shape id="Рисунок 94" o:spid="_x0000_i1026" type="#_x0000_t75" style="width:461.25pt;height:214.5pt;visibility:visible">
            <v:imagedata r:id="rId8" o:title=""/>
          </v:shape>
        </w:pict>
      </w:r>
    </w:p>
    <w:p w:rsidR="005A72FF" w:rsidRDefault="005A72FF" w:rsidP="00831620">
      <w:pPr>
        <w:rPr>
          <w:b/>
          <w:i/>
          <w:color w:val="0070C0"/>
          <w:sz w:val="28"/>
          <w:szCs w:val="28"/>
          <w:lang w:val="uk-UA"/>
        </w:rPr>
      </w:pPr>
    </w:p>
    <w:p w:rsidR="005A72FF" w:rsidRDefault="005A72FF" w:rsidP="00831620">
      <w:pPr>
        <w:rPr>
          <w:b/>
          <w:i/>
          <w:color w:val="0070C0"/>
          <w:sz w:val="28"/>
          <w:szCs w:val="28"/>
          <w:lang w:val="uk-UA"/>
        </w:rPr>
      </w:pPr>
    </w:p>
    <w:p w:rsidR="005A72FF" w:rsidRDefault="005A72FF" w:rsidP="00831620">
      <w:pPr>
        <w:rPr>
          <w:b/>
          <w:i/>
          <w:color w:val="0070C0"/>
          <w:sz w:val="28"/>
          <w:szCs w:val="28"/>
          <w:lang w:val="uk-UA"/>
        </w:rPr>
      </w:pPr>
    </w:p>
    <w:p w:rsidR="005A72FF" w:rsidRPr="009C1346" w:rsidRDefault="005A72FF" w:rsidP="00831620">
      <w:pPr>
        <w:rPr>
          <w:b/>
          <w:color w:val="000080"/>
          <w:sz w:val="48"/>
          <w:szCs w:val="48"/>
          <w:lang w:val="uk-UA"/>
        </w:rPr>
      </w:pPr>
      <w:r w:rsidRPr="009C1346">
        <w:rPr>
          <w:b/>
          <w:color w:val="000080"/>
          <w:sz w:val="48"/>
          <w:szCs w:val="48"/>
          <w:lang w:val="uk-UA"/>
        </w:rPr>
        <w:t>Методичні посібники</w:t>
      </w:r>
      <w:r w:rsidRPr="00C00459">
        <w:rPr>
          <w:b/>
          <w:i/>
          <w:color w:val="0070C0"/>
          <w:sz w:val="28"/>
          <w:szCs w:val="28"/>
          <w:lang w:val="uk-UA"/>
        </w:rPr>
        <w:t xml:space="preserve">Методичний посібник  «Картки з математики . Дидактичний матеріал для 1 класу» відмічено дипломом на </w:t>
      </w:r>
      <w:r w:rsidRPr="00C00459">
        <w:rPr>
          <w:b/>
          <w:i/>
          <w:color w:val="0070C0"/>
          <w:sz w:val="28"/>
          <w:szCs w:val="28"/>
          <w:lang w:val="en-US"/>
        </w:rPr>
        <w:t>V</w:t>
      </w:r>
      <w:r w:rsidRPr="00C00459">
        <w:rPr>
          <w:b/>
          <w:i/>
          <w:color w:val="0070C0"/>
          <w:sz w:val="28"/>
          <w:szCs w:val="28"/>
          <w:lang w:val="uk-UA"/>
        </w:rPr>
        <w:t xml:space="preserve"> обласній виставці «Педагогічні здобутки освітян Дніпропетровщини - 11»</w:t>
      </w:r>
    </w:p>
    <w:p w:rsidR="005A72FF" w:rsidRDefault="005A72FF" w:rsidP="00831620">
      <w:pPr>
        <w:rPr>
          <w:lang w:val="uk-UA"/>
        </w:rPr>
      </w:pPr>
      <w:r w:rsidRPr="00485790">
        <w:rPr>
          <w:noProof/>
          <w:lang w:val="en-US" w:eastAsia="en-US"/>
        </w:rPr>
        <w:pict>
          <v:shape id="Рисунок 93" o:spid="_x0000_i1027" type="#_x0000_t75" style="width:285pt;height:324pt;visibility:visible">
            <v:imagedata r:id="rId9" o:title="" croptop="654f" cropleft="514f" cropright="2142f"/>
          </v:shape>
        </w:pict>
      </w:r>
    </w:p>
    <w:p w:rsidR="005A72FF" w:rsidRDefault="005A72FF" w:rsidP="00831620">
      <w:pPr>
        <w:rPr>
          <w:lang w:val="uk-UA"/>
        </w:rPr>
      </w:pPr>
      <w:r w:rsidRPr="00485790">
        <w:rPr>
          <w:noProof/>
          <w:lang w:val="en-US" w:eastAsia="en-US"/>
        </w:rPr>
        <w:pict>
          <v:shape id="Рисунок 92" o:spid="_x0000_i1028" type="#_x0000_t75" style="width:290.25pt;height:4in;visibility:visible">
            <v:imagedata r:id="rId10" o:title="" croptop="1945f" cropbottom="1730f"/>
          </v:shape>
        </w:pict>
      </w:r>
    </w:p>
    <w:p w:rsidR="005A72FF" w:rsidRDefault="005A72FF" w:rsidP="00831620">
      <w:pPr>
        <w:pStyle w:val="NoSpacing"/>
        <w:rPr>
          <w:lang w:val="uk-UA"/>
        </w:rPr>
      </w:pPr>
    </w:p>
    <w:p w:rsidR="005A72FF" w:rsidRDefault="005A72FF" w:rsidP="00831620">
      <w:pPr>
        <w:pStyle w:val="NoSpacing"/>
        <w:rPr>
          <w:b/>
          <w:i/>
          <w:color w:val="0070C0"/>
          <w:sz w:val="32"/>
          <w:szCs w:val="32"/>
          <w:lang w:val="uk-UA"/>
        </w:rPr>
      </w:pPr>
    </w:p>
    <w:p w:rsidR="005A72FF" w:rsidRDefault="005A72FF" w:rsidP="00831620">
      <w:pPr>
        <w:pStyle w:val="NoSpacing"/>
        <w:rPr>
          <w:b/>
          <w:i/>
          <w:color w:val="0070C0"/>
          <w:sz w:val="32"/>
          <w:szCs w:val="32"/>
          <w:lang w:val="uk-UA"/>
        </w:rPr>
      </w:pPr>
    </w:p>
    <w:p w:rsidR="005A72FF" w:rsidRPr="00A50BB4" w:rsidRDefault="005A72FF" w:rsidP="00831620">
      <w:pPr>
        <w:pStyle w:val="NoSpacing"/>
        <w:rPr>
          <w:b/>
          <w:i/>
          <w:color w:val="0070C0"/>
          <w:sz w:val="32"/>
          <w:szCs w:val="32"/>
          <w:lang w:val="uk-UA"/>
        </w:rPr>
      </w:pPr>
      <w:r w:rsidRPr="00A50BB4">
        <w:rPr>
          <w:b/>
          <w:i/>
          <w:color w:val="0070C0"/>
          <w:sz w:val="32"/>
          <w:szCs w:val="32"/>
          <w:lang w:val="uk-UA"/>
        </w:rPr>
        <w:t xml:space="preserve">Методичний посібник «Цікаве дозвілля» направлено на обласну </w:t>
      </w:r>
    </w:p>
    <w:p w:rsidR="005A72FF" w:rsidRDefault="005A72FF" w:rsidP="00831620">
      <w:pPr>
        <w:pStyle w:val="NoSpacing"/>
        <w:rPr>
          <w:b/>
          <w:i/>
          <w:color w:val="0070C0"/>
          <w:sz w:val="32"/>
          <w:szCs w:val="32"/>
          <w:lang w:val="uk-UA"/>
        </w:rPr>
      </w:pPr>
      <w:r w:rsidRPr="00A50BB4">
        <w:rPr>
          <w:b/>
          <w:i/>
          <w:color w:val="0070C0"/>
          <w:sz w:val="32"/>
          <w:szCs w:val="32"/>
          <w:lang w:val="uk-UA"/>
        </w:rPr>
        <w:t xml:space="preserve"> виставку «Педагогічні здобутки освітян Дніпропетровщини - 15»</w:t>
      </w:r>
    </w:p>
    <w:p w:rsidR="005A72FF" w:rsidRDefault="005A72FF" w:rsidP="00831620">
      <w:pPr>
        <w:rPr>
          <w:b/>
          <w:i/>
          <w:color w:val="0070C0"/>
          <w:sz w:val="32"/>
          <w:szCs w:val="32"/>
          <w:lang w:val="uk-UA"/>
        </w:rPr>
      </w:pPr>
    </w:p>
    <w:p w:rsidR="005A72FF" w:rsidRPr="00A50BB4" w:rsidRDefault="005A72FF" w:rsidP="00831620">
      <w:pPr>
        <w:rPr>
          <w:b/>
          <w:i/>
          <w:color w:val="0070C0"/>
          <w:sz w:val="32"/>
          <w:szCs w:val="32"/>
          <w:lang w:val="uk-UA"/>
        </w:rPr>
      </w:pPr>
      <w:r w:rsidRPr="00485790">
        <w:rPr>
          <w:b/>
          <w:i/>
          <w:noProof/>
          <w:color w:val="0070C0"/>
          <w:sz w:val="32"/>
          <w:szCs w:val="32"/>
          <w:lang w:val="en-US" w:eastAsia="en-US"/>
        </w:rPr>
        <w:pict>
          <v:shape id="Рисунок 91" o:spid="_x0000_i1029" type="#_x0000_t75" style="width:462.75pt;height:603.75pt;visibility:visible">
            <v:imagedata r:id="rId11" o:title="" croptop="793f"/>
          </v:shape>
        </w:pict>
      </w:r>
    </w:p>
    <w:p w:rsidR="005A72FF" w:rsidRPr="00A50BB4" w:rsidRDefault="005A72FF" w:rsidP="00831620">
      <w:pPr>
        <w:rPr>
          <w:b/>
          <w:i/>
          <w:color w:val="0070C0"/>
          <w:sz w:val="32"/>
          <w:szCs w:val="32"/>
          <w:lang w:val="uk-UA"/>
        </w:rPr>
      </w:pPr>
    </w:p>
    <w:p w:rsidR="005A72FF" w:rsidRDefault="005A72FF" w:rsidP="00831620">
      <w:pPr>
        <w:pStyle w:val="NoSpacing"/>
        <w:spacing w:line="276" w:lineRule="auto"/>
        <w:rPr>
          <w:b/>
          <w:bCs/>
          <w:sz w:val="28"/>
          <w:szCs w:val="28"/>
          <w:lang w:val="uk-UA"/>
        </w:rPr>
      </w:pPr>
    </w:p>
    <w:p w:rsidR="005A72FF" w:rsidRDefault="005A72FF" w:rsidP="00831620">
      <w:pPr>
        <w:pStyle w:val="NoSpacing"/>
        <w:spacing w:line="276" w:lineRule="auto"/>
        <w:rPr>
          <w:b/>
          <w:bCs/>
          <w:sz w:val="28"/>
          <w:szCs w:val="28"/>
          <w:lang w:val="uk-UA"/>
        </w:rPr>
      </w:pP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  <w:r w:rsidRPr="00485790">
        <w:rPr>
          <w:b/>
          <w:i/>
          <w:noProof/>
          <w:sz w:val="48"/>
          <w:szCs w:val="48"/>
          <w:lang w:val="en-US" w:eastAsia="en-US"/>
        </w:rPr>
        <w:pict>
          <v:shape id="Рисунок 96" o:spid="_x0000_i1030" type="#_x0000_t75" style="width:489pt;height:703.5pt;visibility:visible">
            <v:imagedata r:id="rId12" o:title=""/>
          </v:shape>
        </w:pict>
      </w: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  <w:r w:rsidRPr="00485790">
        <w:rPr>
          <w:b/>
          <w:i/>
          <w:noProof/>
          <w:sz w:val="48"/>
          <w:szCs w:val="48"/>
          <w:lang w:val="en-US" w:eastAsia="en-US"/>
        </w:rPr>
        <w:pict>
          <v:shape id="Рисунок 97" o:spid="_x0000_i1031" type="#_x0000_t75" style="width:488.25pt;height:660pt;visibility:visible">
            <v:imagedata r:id="rId13" o:title=""/>
          </v:shape>
        </w:pict>
      </w: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  <w:r w:rsidRPr="00485790">
        <w:rPr>
          <w:b/>
          <w:i/>
          <w:noProof/>
          <w:sz w:val="48"/>
          <w:szCs w:val="48"/>
          <w:lang w:val="en-US" w:eastAsia="en-US"/>
        </w:rPr>
        <w:pict>
          <v:shape id="Рисунок 98" o:spid="_x0000_i1032" type="#_x0000_t75" style="width:484.5pt;height:714.75pt;visibility:visible">
            <v:imagedata r:id="rId14" o:title=""/>
          </v:shape>
        </w:pict>
      </w: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</w:p>
    <w:p w:rsidR="005A72FF" w:rsidRDefault="005A72FF" w:rsidP="00CB3173">
      <w:pPr>
        <w:rPr>
          <w:b/>
          <w:i/>
          <w:sz w:val="48"/>
          <w:szCs w:val="48"/>
          <w:lang w:val="uk-UA"/>
        </w:rPr>
      </w:pPr>
      <w:r w:rsidRPr="006F5081">
        <w:rPr>
          <w:b/>
          <w:i/>
          <w:sz w:val="48"/>
          <w:szCs w:val="48"/>
        </w:rPr>
        <w:t>Перелікматеріалів</w:t>
      </w:r>
    </w:p>
    <w:p w:rsidR="005A72FF" w:rsidRPr="00245D34" w:rsidRDefault="005A72FF" w:rsidP="00CB3173">
      <w:pPr>
        <w:pStyle w:val="NoSpacing"/>
        <w:rPr>
          <w:b/>
          <w:i/>
          <w:sz w:val="28"/>
          <w:szCs w:val="28"/>
          <w:lang w:val="uk-UA"/>
        </w:rPr>
      </w:pPr>
      <w:r w:rsidRPr="00245D34">
        <w:rPr>
          <w:b/>
          <w:sz w:val="28"/>
          <w:szCs w:val="28"/>
          <w:lang w:val="uk-UA"/>
        </w:rPr>
        <w:t>І</w:t>
      </w:r>
      <w:r w:rsidRPr="00A70854">
        <w:rPr>
          <w:sz w:val="28"/>
          <w:szCs w:val="28"/>
          <w:lang w:val="uk-UA"/>
        </w:rPr>
        <w:t xml:space="preserve">.  </w:t>
      </w:r>
      <w:r w:rsidRPr="00A70854">
        <w:rPr>
          <w:b/>
          <w:sz w:val="28"/>
          <w:szCs w:val="28"/>
          <w:lang w:val="uk-UA"/>
        </w:rPr>
        <w:t xml:space="preserve">Матеріали з досвіду роботи над питанням </w:t>
      </w:r>
      <w:r w:rsidRPr="00245D34">
        <w:rPr>
          <w:b/>
          <w:i/>
          <w:sz w:val="28"/>
          <w:szCs w:val="28"/>
          <w:lang w:val="uk-UA"/>
        </w:rPr>
        <w:t>«Самопідготовка –                                                              одна із форм організації навчального процесу в групі продовженого                 дня»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1. </w:t>
      </w:r>
      <w:r w:rsidRPr="00245D34">
        <w:rPr>
          <w:b/>
          <w:sz w:val="28"/>
          <w:szCs w:val="28"/>
          <w:lang w:val="uk-UA"/>
        </w:rPr>
        <w:t xml:space="preserve">Опис досвіду </w:t>
      </w:r>
      <w:r w:rsidRPr="00A70854">
        <w:rPr>
          <w:sz w:val="28"/>
          <w:szCs w:val="28"/>
          <w:lang w:val="uk-UA"/>
        </w:rPr>
        <w:t xml:space="preserve"> …………………………………………………………   1</w:t>
      </w:r>
    </w:p>
    <w:p w:rsidR="005A72FF" w:rsidRPr="00A70854" w:rsidRDefault="005A72FF" w:rsidP="00CB3173">
      <w:pPr>
        <w:pStyle w:val="NoSpacing"/>
        <w:rPr>
          <w:b/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2. </w:t>
      </w:r>
      <w:r w:rsidRPr="00A70854">
        <w:rPr>
          <w:b/>
          <w:sz w:val="28"/>
          <w:szCs w:val="28"/>
          <w:lang w:val="uk-UA"/>
        </w:rPr>
        <w:t>Дидактичні ігри та творчі вправи для уроків: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 xml:space="preserve">) </w:t>
      </w:r>
      <w:r w:rsidRPr="00A70854">
        <w:rPr>
          <w:sz w:val="28"/>
          <w:szCs w:val="28"/>
          <w:lang w:val="uk-UA"/>
        </w:rPr>
        <w:t>Ігри та творчі вправи для уроків  української мови …………………   11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б.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Розвиваючі завдання на уроках читання   …………………………...    17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Математичні ігри та розвиваючі завдання   …………………………    27</w:t>
      </w:r>
    </w:p>
    <w:p w:rsidR="005A72FF" w:rsidRPr="00245D34" w:rsidRDefault="005A72FF" w:rsidP="00CB3173">
      <w:pPr>
        <w:pStyle w:val="NoSpacing"/>
        <w:rPr>
          <w:b/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3. </w:t>
      </w:r>
      <w:r w:rsidRPr="00245D34">
        <w:rPr>
          <w:b/>
          <w:sz w:val="28"/>
          <w:szCs w:val="28"/>
          <w:lang w:val="uk-UA"/>
        </w:rPr>
        <w:t>Пам</w:t>
      </w:r>
      <w:r w:rsidRPr="00840B17">
        <w:rPr>
          <w:b/>
          <w:sz w:val="28"/>
          <w:szCs w:val="28"/>
          <w:lang w:val="ru-RU"/>
        </w:rPr>
        <w:t>’</w:t>
      </w:r>
      <w:r w:rsidRPr="00245D34">
        <w:rPr>
          <w:b/>
          <w:sz w:val="28"/>
          <w:szCs w:val="28"/>
          <w:lang w:val="uk-UA"/>
        </w:rPr>
        <w:t xml:space="preserve">ятки для учнів про виконання завдань на самопідготовці </w:t>
      </w:r>
      <w:r>
        <w:rPr>
          <w:sz w:val="28"/>
          <w:szCs w:val="28"/>
          <w:lang w:val="uk-UA"/>
        </w:rPr>
        <w:t xml:space="preserve"> ..  </w:t>
      </w:r>
      <w:r w:rsidRPr="00245D34">
        <w:rPr>
          <w:sz w:val="28"/>
          <w:szCs w:val="28"/>
          <w:lang w:val="uk-UA"/>
        </w:rPr>
        <w:t>35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245D34">
        <w:rPr>
          <w:sz w:val="28"/>
          <w:szCs w:val="28"/>
          <w:lang w:val="uk-UA"/>
        </w:rPr>
        <w:t>4.</w:t>
      </w:r>
      <w:r w:rsidRPr="00245D34">
        <w:rPr>
          <w:b/>
          <w:sz w:val="28"/>
          <w:szCs w:val="28"/>
          <w:lang w:val="uk-UA"/>
        </w:rPr>
        <w:t>Фізкультхвилинки:</w:t>
      </w:r>
      <w:r w:rsidRPr="00A70854">
        <w:rPr>
          <w:sz w:val="28"/>
          <w:szCs w:val="28"/>
          <w:lang w:val="uk-UA"/>
        </w:rPr>
        <w:t xml:space="preserve">   …………………………………………………</w:t>
      </w:r>
      <w:r>
        <w:rPr>
          <w:sz w:val="28"/>
          <w:szCs w:val="28"/>
          <w:lang w:val="uk-UA"/>
        </w:rPr>
        <w:t>.</w:t>
      </w:r>
      <w:r w:rsidRPr="00A70854">
        <w:rPr>
          <w:sz w:val="28"/>
          <w:szCs w:val="28"/>
          <w:lang w:val="uk-UA"/>
        </w:rPr>
        <w:t>37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>Фізкультхвилинки для уроків читання  ………………………………   39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б.)</w:t>
      </w:r>
      <w:r w:rsidRPr="00A70854">
        <w:rPr>
          <w:sz w:val="28"/>
          <w:szCs w:val="28"/>
          <w:lang w:val="uk-UA"/>
        </w:rPr>
        <w:t>Фізкультхвилинки для уроків письма   ……………………………...   41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>Фізкультхвилинки для уроків математики  ………………………….  44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4. </w:t>
      </w:r>
      <w:r w:rsidRPr="00245D34">
        <w:rPr>
          <w:b/>
          <w:sz w:val="28"/>
          <w:szCs w:val="28"/>
          <w:lang w:val="uk-UA"/>
        </w:rPr>
        <w:t xml:space="preserve">Фотоматеріали  </w:t>
      </w:r>
      <w:r w:rsidRPr="00A70854">
        <w:rPr>
          <w:sz w:val="28"/>
          <w:szCs w:val="28"/>
          <w:lang w:val="uk-UA"/>
        </w:rPr>
        <w:t xml:space="preserve"> ………………………………………………………</w:t>
      </w:r>
      <w:r>
        <w:rPr>
          <w:sz w:val="28"/>
          <w:szCs w:val="28"/>
          <w:lang w:val="uk-UA"/>
        </w:rPr>
        <w:t>..</w:t>
      </w:r>
      <w:r w:rsidRPr="00A70854">
        <w:rPr>
          <w:sz w:val="28"/>
          <w:szCs w:val="28"/>
          <w:lang w:val="uk-UA"/>
        </w:rPr>
        <w:t>46</w:t>
      </w:r>
    </w:p>
    <w:p w:rsidR="005A72FF" w:rsidRPr="00245D34" w:rsidRDefault="005A72FF" w:rsidP="00CB3173">
      <w:pPr>
        <w:pStyle w:val="NoSpacing"/>
        <w:rPr>
          <w:b/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5.  </w:t>
      </w:r>
      <w:r w:rsidRPr="00245D34">
        <w:rPr>
          <w:b/>
          <w:sz w:val="28"/>
          <w:szCs w:val="28"/>
          <w:lang w:val="uk-UA"/>
        </w:rPr>
        <w:t>Творчі доробки: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Конспект самопідготовки в групі продовженого дня  ………………47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б.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Спортивна година в ГПД «Хто із спортом дружить –                                                           той завжди буде дужим» ………………………………………………. </w:t>
      </w:r>
      <w:r>
        <w:rPr>
          <w:sz w:val="28"/>
          <w:szCs w:val="28"/>
          <w:lang w:val="uk-UA"/>
        </w:rPr>
        <w:t>..</w:t>
      </w:r>
      <w:r w:rsidRPr="00A70854">
        <w:rPr>
          <w:sz w:val="28"/>
          <w:szCs w:val="28"/>
          <w:lang w:val="uk-UA"/>
        </w:rPr>
        <w:t>53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Інтегроване заняття з природознавства та мистецтва                                             КВК «Буду я природі другом!»   ……………………………………….</w:t>
      </w:r>
      <w:r>
        <w:rPr>
          <w:sz w:val="28"/>
          <w:szCs w:val="28"/>
          <w:lang w:val="uk-UA"/>
        </w:rPr>
        <w:t>...</w:t>
      </w:r>
      <w:r w:rsidRPr="00A70854">
        <w:rPr>
          <w:sz w:val="28"/>
          <w:szCs w:val="28"/>
          <w:lang w:val="uk-UA"/>
        </w:rPr>
        <w:t xml:space="preserve">   58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г.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Літературна композиція «Там бере початок Україна, де росте біля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 xml:space="preserve">   хати калина»  …………………………………………………………</w:t>
      </w:r>
      <w:r>
        <w:rPr>
          <w:sz w:val="28"/>
          <w:szCs w:val="28"/>
          <w:lang w:val="uk-UA"/>
        </w:rPr>
        <w:t>…</w:t>
      </w:r>
      <w:r w:rsidRPr="00A70854">
        <w:rPr>
          <w:sz w:val="28"/>
          <w:szCs w:val="28"/>
          <w:lang w:val="uk-UA"/>
        </w:rPr>
        <w:t xml:space="preserve">    70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г.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Свято українського вертепу «Щедрий вечір, добрий вечір!»  ……</w:t>
      </w:r>
      <w:r>
        <w:rPr>
          <w:sz w:val="28"/>
          <w:szCs w:val="28"/>
          <w:lang w:val="uk-UA"/>
        </w:rPr>
        <w:t xml:space="preserve">… </w:t>
      </w:r>
      <w:r w:rsidRPr="00A70854">
        <w:rPr>
          <w:sz w:val="28"/>
          <w:szCs w:val="28"/>
          <w:lang w:val="uk-UA"/>
        </w:rPr>
        <w:t xml:space="preserve"> 76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д.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Мандрівка гра «Станція Мийдодір»  ………………………………</w:t>
      </w:r>
      <w:r>
        <w:rPr>
          <w:sz w:val="28"/>
          <w:szCs w:val="28"/>
          <w:lang w:val="uk-UA"/>
        </w:rPr>
        <w:t xml:space="preserve">…   </w:t>
      </w:r>
      <w:r w:rsidRPr="00A70854">
        <w:rPr>
          <w:sz w:val="28"/>
          <w:szCs w:val="28"/>
          <w:lang w:val="uk-UA"/>
        </w:rPr>
        <w:t>81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245D34">
        <w:rPr>
          <w:b/>
          <w:sz w:val="28"/>
          <w:szCs w:val="28"/>
          <w:lang w:val="uk-UA"/>
        </w:rPr>
        <w:t xml:space="preserve">ІІ .  Методична діяльність  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 w:rsidRPr="00A70854">
        <w:rPr>
          <w:sz w:val="28"/>
          <w:szCs w:val="28"/>
          <w:lang w:val="uk-UA"/>
        </w:rPr>
        <w:t>а.</w:t>
      </w:r>
      <w:r>
        <w:rPr>
          <w:sz w:val="28"/>
          <w:szCs w:val="28"/>
          <w:lang w:val="uk-UA"/>
        </w:rPr>
        <w:t>)</w:t>
      </w:r>
      <w:r w:rsidRPr="00A70854">
        <w:rPr>
          <w:sz w:val="28"/>
          <w:szCs w:val="28"/>
          <w:lang w:val="uk-UA"/>
        </w:rPr>
        <w:t xml:space="preserve">  Друковані матеріали  ………………………………………………</w:t>
      </w:r>
      <w:r>
        <w:rPr>
          <w:sz w:val="28"/>
          <w:szCs w:val="28"/>
          <w:lang w:val="uk-UA"/>
        </w:rPr>
        <w:t xml:space="preserve">….   </w:t>
      </w:r>
      <w:r w:rsidRPr="00A70854">
        <w:rPr>
          <w:sz w:val="28"/>
          <w:szCs w:val="28"/>
          <w:lang w:val="uk-UA"/>
        </w:rPr>
        <w:t>90</w:t>
      </w: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б.)</w:t>
      </w:r>
      <w:r w:rsidRPr="00A70854">
        <w:rPr>
          <w:sz w:val="28"/>
          <w:szCs w:val="28"/>
          <w:lang w:val="uk-UA"/>
        </w:rPr>
        <w:t xml:space="preserve"> Методичні посібники  ……………………………………………</w:t>
      </w:r>
      <w:r>
        <w:rPr>
          <w:sz w:val="28"/>
          <w:szCs w:val="28"/>
          <w:lang w:val="uk-UA"/>
        </w:rPr>
        <w:t>…...</w:t>
      </w:r>
      <w:r w:rsidRPr="00A70854">
        <w:rPr>
          <w:sz w:val="28"/>
          <w:szCs w:val="28"/>
          <w:lang w:val="uk-UA"/>
        </w:rPr>
        <w:t>91</w:t>
      </w:r>
    </w:p>
    <w:p w:rsidR="005A72FF" w:rsidRPr="00A70854" w:rsidRDefault="005A72FF" w:rsidP="00CB3173">
      <w:pPr>
        <w:pStyle w:val="NoSpacing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в.) Досягнення    …………………………………………………………..     93</w:t>
      </w: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</w:p>
    <w:p w:rsidR="005A72FF" w:rsidRDefault="005A72FF" w:rsidP="00CB3173">
      <w:pPr>
        <w:pStyle w:val="NoSpacing"/>
        <w:rPr>
          <w:sz w:val="28"/>
          <w:szCs w:val="28"/>
          <w:lang w:val="uk-UA"/>
        </w:rPr>
      </w:pPr>
    </w:p>
    <w:p w:rsidR="005A72FF" w:rsidRPr="00831620" w:rsidRDefault="005A72FF" w:rsidP="00831620">
      <w:pPr>
        <w:pStyle w:val="NoSpacing"/>
        <w:spacing w:line="276" w:lineRule="auto"/>
        <w:rPr>
          <w:b/>
          <w:bCs/>
          <w:sz w:val="28"/>
          <w:szCs w:val="28"/>
          <w:lang w:val="uk-UA"/>
        </w:rPr>
      </w:pPr>
    </w:p>
    <w:sectPr w:rsidR="005A72FF" w:rsidRPr="00831620" w:rsidSect="004B3DB0">
      <w:footerReference w:type="default" r:id="rId15"/>
      <w:pgSz w:w="11906" w:h="16838"/>
      <w:pgMar w:top="709" w:right="850" w:bottom="1134" w:left="1276" w:header="454" w:footer="4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2FF" w:rsidRDefault="005A72FF" w:rsidP="004B3DB0">
      <w:r>
        <w:separator/>
      </w:r>
    </w:p>
  </w:endnote>
  <w:endnote w:type="continuationSeparator" w:id="1">
    <w:p w:rsidR="005A72FF" w:rsidRDefault="005A72FF" w:rsidP="004B3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2FF" w:rsidRDefault="005A72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2FF" w:rsidRDefault="005A72FF" w:rsidP="004B3DB0">
      <w:r>
        <w:separator/>
      </w:r>
    </w:p>
  </w:footnote>
  <w:footnote w:type="continuationSeparator" w:id="1">
    <w:p w:rsidR="005A72FF" w:rsidRDefault="005A72FF" w:rsidP="004B3D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C45190"/>
    <w:lvl w:ilvl="0">
      <w:numFmt w:val="bullet"/>
      <w:lvlText w:val="*"/>
      <w:lvlJc w:val="left"/>
    </w:lvl>
  </w:abstractNum>
  <w:abstractNum w:abstractNumId="1">
    <w:nsid w:val="03841D03"/>
    <w:multiLevelType w:val="hybridMultilevel"/>
    <w:tmpl w:val="7628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E205F7"/>
    <w:multiLevelType w:val="hybridMultilevel"/>
    <w:tmpl w:val="1712534A"/>
    <w:lvl w:ilvl="0" w:tplc="934EB8C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013884"/>
    <w:multiLevelType w:val="hybridMultilevel"/>
    <w:tmpl w:val="560C8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86A0744"/>
    <w:multiLevelType w:val="hybridMultilevel"/>
    <w:tmpl w:val="9B64C1CE"/>
    <w:lvl w:ilvl="0" w:tplc="34527B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367718"/>
    <w:multiLevelType w:val="hybridMultilevel"/>
    <w:tmpl w:val="5BEE3C40"/>
    <w:lvl w:ilvl="0" w:tplc="19205C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23AD3"/>
    <w:multiLevelType w:val="hybridMultilevel"/>
    <w:tmpl w:val="5268E3AA"/>
    <w:lvl w:ilvl="0" w:tplc="82929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B76034"/>
    <w:multiLevelType w:val="hybridMultilevel"/>
    <w:tmpl w:val="F1A2572A"/>
    <w:lvl w:ilvl="0" w:tplc="4DAC13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95787"/>
    <w:multiLevelType w:val="hybridMultilevel"/>
    <w:tmpl w:val="E1F6188C"/>
    <w:lvl w:ilvl="0" w:tplc="58DAFF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9A068F"/>
    <w:multiLevelType w:val="hybridMultilevel"/>
    <w:tmpl w:val="FD58B0BC"/>
    <w:lvl w:ilvl="0" w:tplc="7632C3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FE7209"/>
    <w:multiLevelType w:val="hybridMultilevel"/>
    <w:tmpl w:val="569E546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313C0"/>
    <w:multiLevelType w:val="hybridMultilevel"/>
    <w:tmpl w:val="04B6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B55ADD"/>
    <w:multiLevelType w:val="hybridMultilevel"/>
    <w:tmpl w:val="A72EF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A928E4"/>
    <w:multiLevelType w:val="hybridMultilevel"/>
    <w:tmpl w:val="23E46F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7542B6A"/>
    <w:multiLevelType w:val="hybridMultilevel"/>
    <w:tmpl w:val="F1480394"/>
    <w:lvl w:ilvl="0" w:tplc="C4E653B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63270"/>
    <w:multiLevelType w:val="hybridMultilevel"/>
    <w:tmpl w:val="9940D882"/>
    <w:lvl w:ilvl="0" w:tplc="C37AAC1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6325C"/>
    <w:multiLevelType w:val="hybridMultilevel"/>
    <w:tmpl w:val="EA80CBB8"/>
    <w:lvl w:ilvl="0" w:tplc="2736AD6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823AD7"/>
    <w:multiLevelType w:val="hybridMultilevel"/>
    <w:tmpl w:val="1820FB02"/>
    <w:lvl w:ilvl="0" w:tplc="13C4BC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C1F0A"/>
    <w:multiLevelType w:val="hybridMultilevel"/>
    <w:tmpl w:val="122C6DD4"/>
    <w:lvl w:ilvl="0" w:tplc="F378F9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657AB8"/>
    <w:multiLevelType w:val="hybridMultilevel"/>
    <w:tmpl w:val="FA205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7E6352E"/>
    <w:multiLevelType w:val="hybridMultilevel"/>
    <w:tmpl w:val="F288E076"/>
    <w:lvl w:ilvl="0" w:tplc="7D84C292">
      <w:start w:val="1"/>
      <w:numFmt w:val="bullet"/>
      <w:lvlText w:val="—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71947B1D"/>
    <w:multiLevelType w:val="hybridMultilevel"/>
    <w:tmpl w:val="B2B8DA2A"/>
    <w:lvl w:ilvl="0" w:tplc="554A63E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E6801"/>
    <w:multiLevelType w:val="hybridMultilevel"/>
    <w:tmpl w:val="D2FA549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3">
    <w:nsid w:val="7EF42B37"/>
    <w:multiLevelType w:val="hybridMultilevel"/>
    <w:tmpl w:val="60B2E174"/>
    <w:lvl w:ilvl="0" w:tplc="FB4C376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4"/>
  </w:num>
  <w:num w:numId="4">
    <w:abstractNumId w:val="13"/>
  </w:num>
  <w:num w:numId="5">
    <w:abstractNumId w:val="21"/>
  </w:num>
  <w:num w:numId="6">
    <w:abstractNumId w:val="6"/>
  </w:num>
  <w:num w:numId="7">
    <w:abstractNumId w:val="0"/>
    <w:lvlOverride w:ilvl="0">
      <w:lvl w:ilvl="0">
        <w:numFmt w:val="bullet"/>
        <w:lvlText w:val="•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8">
    <w:abstractNumId w:val="3"/>
  </w:num>
  <w:num w:numId="9">
    <w:abstractNumId w:val="20"/>
  </w:num>
  <w:num w:numId="10">
    <w:abstractNumId w:val="12"/>
  </w:num>
  <w:num w:numId="11">
    <w:abstractNumId w:val="19"/>
  </w:num>
  <w:num w:numId="12">
    <w:abstractNumId w:val="8"/>
  </w:num>
  <w:num w:numId="13">
    <w:abstractNumId w:val="5"/>
  </w:num>
  <w:num w:numId="14">
    <w:abstractNumId w:val="14"/>
  </w:num>
  <w:num w:numId="15">
    <w:abstractNumId w:val="11"/>
  </w:num>
  <w:num w:numId="16">
    <w:abstractNumId w:val="17"/>
  </w:num>
  <w:num w:numId="17">
    <w:abstractNumId w:val="15"/>
  </w:num>
  <w:num w:numId="18">
    <w:abstractNumId w:val="1"/>
  </w:num>
  <w:num w:numId="19">
    <w:abstractNumId w:val="23"/>
  </w:num>
  <w:num w:numId="20">
    <w:abstractNumId w:val="18"/>
  </w:num>
  <w:num w:numId="21">
    <w:abstractNumId w:val="16"/>
  </w:num>
  <w:num w:numId="22">
    <w:abstractNumId w:val="7"/>
  </w:num>
  <w:num w:numId="23">
    <w:abstractNumId w:val="9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947"/>
    <w:rsid w:val="000048F0"/>
    <w:rsid w:val="00004FE3"/>
    <w:rsid w:val="000203F8"/>
    <w:rsid w:val="00021737"/>
    <w:rsid w:val="00040D08"/>
    <w:rsid w:val="00044C94"/>
    <w:rsid w:val="000678E2"/>
    <w:rsid w:val="0007198B"/>
    <w:rsid w:val="00081678"/>
    <w:rsid w:val="0008781A"/>
    <w:rsid w:val="000D3A34"/>
    <w:rsid w:val="000D3EAD"/>
    <w:rsid w:val="000E56C3"/>
    <w:rsid w:val="00102437"/>
    <w:rsid w:val="00106E3C"/>
    <w:rsid w:val="0010798C"/>
    <w:rsid w:val="00135AE8"/>
    <w:rsid w:val="00140384"/>
    <w:rsid w:val="00207BC7"/>
    <w:rsid w:val="00236DC9"/>
    <w:rsid w:val="0024557A"/>
    <w:rsid w:val="00245D34"/>
    <w:rsid w:val="00263CAA"/>
    <w:rsid w:val="00267858"/>
    <w:rsid w:val="00272D91"/>
    <w:rsid w:val="00283EFA"/>
    <w:rsid w:val="00285EBB"/>
    <w:rsid w:val="002965DC"/>
    <w:rsid w:val="002971DD"/>
    <w:rsid w:val="002A4E47"/>
    <w:rsid w:val="002B1507"/>
    <w:rsid w:val="002F1284"/>
    <w:rsid w:val="002F78F1"/>
    <w:rsid w:val="00343ED8"/>
    <w:rsid w:val="00344403"/>
    <w:rsid w:val="0036350B"/>
    <w:rsid w:val="00384CE1"/>
    <w:rsid w:val="00394759"/>
    <w:rsid w:val="003A740A"/>
    <w:rsid w:val="003B7E80"/>
    <w:rsid w:val="003D1722"/>
    <w:rsid w:val="003E0116"/>
    <w:rsid w:val="00413E37"/>
    <w:rsid w:val="004219F1"/>
    <w:rsid w:val="00427F40"/>
    <w:rsid w:val="004667A8"/>
    <w:rsid w:val="00472A26"/>
    <w:rsid w:val="0047449D"/>
    <w:rsid w:val="00480C8F"/>
    <w:rsid w:val="00485790"/>
    <w:rsid w:val="00497129"/>
    <w:rsid w:val="004A30C4"/>
    <w:rsid w:val="004A761F"/>
    <w:rsid w:val="004B3DB0"/>
    <w:rsid w:val="004D7B36"/>
    <w:rsid w:val="004E0E77"/>
    <w:rsid w:val="004E1DF4"/>
    <w:rsid w:val="005007F6"/>
    <w:rsid w:val="00520ABD"/>
    <w:rsid w:val="005560F6"/>
    <w:rsid w:val="005936DC"/>
    <w:rsid w:val="00595ED3"/>
    <w:rsid w:val="005A72FF"/>
    <w:rsid w:val="005B2E3E"/>
    <w:rsid w:val="005D3AC2"/>
    <w:rsid w:val="005E2DB8"/>
    <w:rsid w:val="005F2F2E"/>
    <w:rsid w:val="00611B72"/>
    <w:rsid w:val="0062128A"/>
    <w:rsid w:val="006235B2"/>
    <w:rsid w:val="00626A67"/>
    <w:rsid w:val="006452AE"/>
    <w:rsid w:val="00662C94"/>
    <w:rsid w:val="006733D6"/>
    <w:rsid w:val="006812FC"/>
    <w:rsid w:val="006B5BFF"/>
    <w:rsid w:val="006B676B"/>
    <w:rsid w:val="006C0031"/>
    <w:rsid w:val="006C6E63"/>
    <w:rsid w:val="006F5081"/>
    <w:rsid w:val="007071ED"/>
    <w:rsid w:val="007219F6"/>
    <w:rsid w:val="00727A00"/>
    <w:rsid w:val="007442E9"/>
    <w:rsid w:val="007B1CA2"/>
    <w:rsid w:val="007B3D66"/>
    <w:rsid w:val="007F4C7D"/>
    <w:rsid w:val="0080110E"/>
    <w:rsid w:val="00807674"/>
    <w:rsid w:val="00814A0E"/>
    <w:rsid w:val="00825CC5"/>
    <w:rsid w:val="00827144"/>
    <w:rsid w:val="00831620"/>
    <w:rsid w:val="008335FE"/>
    <w:rsid w:val="00835567"/>
    <w:rsid w:val="008409E4"/>
    <w:rsid w:val="00840B17"/>
    <w:rsid w:val="00844D5B"/>
    <w:rsid w:val="00844F04"/>
    <w:rsid w:val="00854F90"/>
    <w:rsid w:val="008968AB"/>
    <w:rsid w:val="008A34E8"/>
    <w:rsid w:val="008A7B3C"/>
    <w:rsid w:val="008B7730"/>
    <w:rsid w:val="008C357E"/>
    <w:rsid w:val="008C5251"/>
    <w:rsid w:val="008D353C"/>
    <w:rsid w:val="008E2AC3"/>
    <w:rsid w:val="00917CB0"/>
    <w:rsid w:val="009267EE"/>
    <w:rsid w:val="00934664"/>
    <w:rsid w:val="0094153C"/>
    <w:rsid w:val="00963780"/>
    <w:rsid w:val="009B211E"/>
    <w:rsid w:val="009B28DA"/>
    <w:rsid w:val="009C1346"/>
    <w:rsid w:val="009C3494"/>
    <w:rsid w:val="009C465D"/>
    <w:rsid w:val="009C5BB0"/>
    <w:rsid w:val="009E0558"/>
    <w:rsid w:val="009E2677"/>
    <w:rsid w:val="009F1A60"/>
    <w:rsid w:val="009F5201"/>
    <w:rsid w:val="00A127E7"/>
    <w:rsid w:val="00A420C1"/>
    <w:rsid w:val="00A42252"/>
    <w:rsid w:val="00A4626B"/>
    <w:rsid w:val="00A50B80"/>
    <w:rsid w:val="00A50BB4"/>
    <w:rsid w:val="00A663BE"/>
    <w:rsid w:val="00A70854"/>
    <w:rsid w:val="00A77480"/>
    <w:rsid w:val="00A8210F"/>
    <w:rsid w:val="00AB526E"/>
    <w:rsid w:val="00AC27A9"/>
    <w:rsid w:val="00AE319B"/>
    <w:rsid w:val="00AE78A1"/>
    <w:rsid w:val="00B212AD"/>
    <w:rsid w:val="00B31583"/>
    <w:rsid w:val="00B5775A"/>
    <w:rsid w:val="00B80BCB"/>
    <w:rsid w:val="00B9786E"/>
    <w:rsid w:val="00BC5D27"/>
    <w:rsid w:val="00BD2C21"/>
    <w:rsid w:val="00BD3246"/>
    <w:rsid w:val="00BE43B5"/>
    <w:rsid w:val="00BF2CBF"/>
    <w:rsid w:val="00C00459"/>
    <w:rsid w:val="00C072DA"/>
    <w:rsid w:val="00C17C96"/>
    <w:rsid w:val="00C20E89"/>
    <w:rsid w:val="00C80A08"/>
    <w:rsid w:val="00C92F4C"/>
    <w:rsid w:val="00CA5B1C"/>
    <w:rsid w:val="00CB08E6"/>
    <w:rsid w:val="00CB3173"/>
    <w:rsid w:val="00CE74F2"/>
    <w:rsid w:val="00CF4264"/>
    <w:rsid w:val="00D00B55"/>
    <w:rsid w:val="00D1029D"/>
    <w:rsid w:val="00D12861"/>
    <w:rsid w:val="00D301BD"/>
    <w:rsid w:val="00D54393"/>
    <w:rsid w:val="00D54BB8"/>
    <w:rsid w:val="00D81CFD"/>
    <w:rsid w:val="00D91A31"/>
    <w:rsid w:val="00D97598"/>
    <w:rsid w:val="00DC24D4"/>
    <w:rsid w:val="00DC6EB8"/>
    <w:rsid w:val="00DD0E4B"/>
    <w:rsid w:val="00DD6E8E"/>
    <w:rsid w:val="00E115BE"/>
    <w:rsid w:val="00E42377"/>
    <w:rsid w:val="00E42935"/>
    <w:rsid w:val="00E66CBF"/>
    <w:rsid w:val="00E77379"/>
    <w:rsid w:val="00E846E5"/>
    <w:rsid w:val="00E936AE"/>
    <w:rsid w:val="00E946E0"/>
    <w:rsid w:val="00EA405E"/>
    <w:rsid w:val="00EB301F"/>
    <w:rsid w:val="00ED3947"/>
    <w:rsid w:val="00ED7D43"/>
    <w:rsid w:val="00EE4C0C"/>
    <w:rsid w:val="00EF1DB3"/>
    <w:rsid w:val="00F027C6"/>
    <w:rsid w:val="00F12F20"/>
    <w:rsid w:val="00F17D0D"/>
    <w:rsid w:val="00F462D8"/>
    <w:rsid w:val="00F851E7"/>
    <w:rsid w:val="00FC6CC4"/>
    <w:rsid w:val="00FE79F4"/>
    <w:rsid w:val="00FF1808"/>
    <w:rsid w:val="00FF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F1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44D5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44D5B"/>
    <w:pPr>
      <w:keepNext/>
      <w:widowControl w:val="0"/>
      <w:shd w:val="clear" w:color="auto" w:fill="FFFFFF"/>
      <w:autoSpaceDE w:val="0"/>
      <w:autoSpaceDN w:val="0"/>
      <w:adjustRightInd w:val="0"/>
      <w:ind w:firstLine="680"/>
      <w:outlineLvl w:val="1"/>
    </w:pPr>
    <w:rPr>
      <w:iCs/>
      <w:color w:val="000000"/>
      <w:sz w:val="28"/>
      <w:szCs w:val="20"/>
      <w:lang w:val="uk-U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44D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44D5B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44D5B"/>
    <w:rPr>
      <w:rFonts w:ascii="Times New Roman" w:hAnsi="Times New Roman" w:cs="Times New Roman"/>
      <w:iCs/>
      <w:color w:val="000000"/>
      <w:sz w:val="20"/>
      <w:szCs w:val="20"/>
      <w:shd w:val="clear" w:color="auto" w:fill="FFFFFF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44D5B"/>
    <w:rPr>
      <w:rFonts w:ascii="Arial" w:hAnsi="Arial" w:cs="Arial"/>
      <w:b/>
      <w:bCs/>
      <w:sz w:val="26"/>
      <w:szCs w:val="26"/>
      <w:lang w:eastAsia="ru-RU"/>
    </w:rPr>
  </w:style>
  <w:style w:type="paragraph" w:styleId="NoSpacing">
    <w:name w:val="No Spacing"/>
    <w:link w:val="NoSpacingChar"/>
    <w:uiPriority w:val="99"/>
    <w:qFormat/>
    <w:rsid w:val="004219F1"/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21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19F1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844D5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844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44D5B"/>
    <w:rPr>
      <w:rFonts w:ascii="Courier New" w:hAnsi="Courier New" w:cs="Courier New"/>
      <w:sz w:val="20"/>
      <w:szCs w:val="20"/>
      <w:lang w:eastAsia="ru-RU"/>
    </w:rPr>
  </w:style>
  <w:style w:type="character" w:customStyle="1" w:styleId="NoSpacingChar">
    <w:name w:val="No Spacing Char"/>
    <w:link w:val="NoSpacing"/>
    <w:uiPriority w:val="99"/>
    <w:locked/>
    <w:rsid w:val="00844D5B"/>
    <w:rPr>
      <w:rFonts w:ascii="Times New Roman" w:hAnsi="Times New Roman"/>
      <w:sz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844D5B"/>
    <w:pPr>
      <w:ind w:left="360"/>
      <w:jc w:val="both"/>
    </w:pPr>
    <w:rPr>
      <w:lang w:val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44D5B"/>
    <w:rPr>
      <w:rFonts w:ascii="Times New Roman" w:hAnsi="Times New Roman" w:cs="Times New Roman"/>
      <w:sz w:val="24"/>
      <w:szCs w:val="24"/>
      <w:lang w:val="uk-UA" w:eastAsia="ru-RU"/>
    </w:rPr>
  </w:style>
  <w:style w:type="paragraph" w:styleId="BodyTextIndent3">
    <w:name w:val="Body Text Indent 3"/>
    <w:basedOn w:val="Normal"/>
    <w:link w:val="BodyTextIndent3Char"/>
    <w:uiPriority w:val="99"/>
    <w:rsid w:val="00844D5B"/>
    <w:pPr>
      <w:ind w:left="705"/>
      <w:jc w:val="both"/>
    </w:pPr>
    <w:rPr>
      <w:lang w:val="uk-U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844D5B"/>
    <w:rPr>
      <w:rFonts w:ascii="Times New Roman" w:hAnsi="Times New Roman" w:cs="Times New Roman"/>
      <w:sz w:val="24"/>
      <w:szCs w:val="24"/>
      <w:lang w:val="uk-UA" w:eastAsia="ru-RU"/>
    </w:rPr>
  </w:style>
  <w:style w:type="paragraph" w:styleId="NormalWeb">
    <w:name w:val="Normal (Web)"/>
    <w:basedOn w:val="Normal"/>
    <w:uiPriority w:val="99"/>
    <w:rsid w:val="00844D5B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844D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44D5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Знак Знак Знак Знак"/>
    <w:basedOn w:val="Normal"/>
    <w:uiPriority w:val="99"/>
    <w:rsid w:val="00844D5B"/>
    <w:rPr>
      <w:rFonts w:ascii="Verdana" w:hAnsi="Verdana" w:cs="Verdan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844D5B"/>
    <w:pPr>
      <w:jc w:val="center"/>
    </w:pPr>
    <w:rPr>
      <w:b/>
      <w:bCs/>
      <w:sz w:val="40"/>
      <w:lang w:val="uk-UA"/>
    </w:rPr>
  </w:style>
  <w:style w:type="character" w:customStyle="1" w:styleId="TitleChar">
    <w:name w:val="Title Char"/>
    <w:basedOn w:val="DefaultParagraphFont"/>
    <w:link w:val="Title"/>
    <w:uiPriority w:val="99"/>
    <w:locked/>
    <w:rsid w:val="00844D5B"/>
    <w:rPr>
      <w:rFonts w:ascii="Times New Roman" w:hAnsi="Times New Roman" w:cs="Times New Roman"/>
      <w:b/>
      <w:bCs/>
      <w:sz w:val="24"/>
      <w:szCs w:val="24"/>
      <w:lang w:val="uk-UA" w:eastAsia="ru-RU"/>
    </w:rPr>
  </w:style>
  <w:style w:type="paragraph" w:styleId="Header">
    <w:name w:val="header"/>
    <w:basedOn w:val="Normal"/>
    <w:link w:val="HeaderChar"/>
    <w:uiPriority w:val="99"/>
    <w:rsid w:val="00844D5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44D5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44D5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44D5B"/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94759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94759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83162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7</Pages>
  <Words>325</Words>
  <Characters>1858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2015-04-21T16:59:00Z</dcterms:created>
  <dcterms:modified xsi:type="dcterms:W3CDTF">2015-05-08T09:07:00Z</dcterms:modified>
</cp:coreProperties>
</file>